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1D89A76" w14:textId="77777777" w:rsidR="007B761A" w:rsidRDefault="00F77200" w:rsidP="00601B20">
      <w:pPr>
        <w:pStyle w:val="Listaszerbekezds"/>
        <w:spacing w:after="120" w:line="276" w:lineRule="auto"/>
        <w:ind w:left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NYILATKOZAT</w:t>
      </w:r>
    </w:p>
    <w:p w14:paraId="2DAA735D" w14:textId="77777777" w:rsidR="00F77200" w:rsidRPr="00577BC9" w:rsidRDefault="00F77200" w:rsidP="00601B20">
      <w:pPr>
        <w:pStyle w:val="Listaszerbekezds"/>
        <w:spacing w:after="120" w:line="276" w:lineRule="auto"/>
        <w:ind w:left="0"/>
        <w:jc w:val="center"/>
        <w:rPr>
          <w:bCs/>
        </w:rPr>
      </w:pPr>
      <w:r w:rsidRPr="00577BC9">
        <w:rPr>
          <w:bCs/>
        </w:rPr>
        <w:t xml:space="preserve">átláthatóságról, valamint a Gazdasági Versenyhivatal Antikorrupciós részstratégiájának megismeréséről és </w:t>
      </w:r>
      <w:r w:rsidR="00D30744" w:rsidRPr="00577BC9">
        <w:rPr>
          <w:bCs/>
        </w:rPr>
        <w:t xml:space="preserve">az abban foglaltak </w:t>
      </w:r>
      <w:r w:rsidRPr="00577BC9">
        <w:rPr>
          <w:bCs/>
        </w:rPr>
        <w:t>elfogadásáról</w:t>
      </w:r>
    </w:p>
    <w:p w14:paraId="7F189019" w14:textId="77777777" w:rsidR="007B761A" w:rsidRDefault="007B761A" w:rsidP="00601B20">
      <w:pPr>
        <w:pStyle w:val="Listaszerbekezds"/>
        <w:spacing w:after="120" w:line="276" w:lineRule="auto"/>
        <w:ind w:left="0"/>
        <w:jc w:val="both"/>
      </w:pPr>
    </w:p>
    <w:p w14:paraId="6C5CFCB3" w14:textId="77777777" w:rsidR="007B761A" w:rsidRDefault="007B761A" w:rsidP="00601B20">
      <w:pPr>
        <w:pStyle w:val="Listaszerbekezds"/>
        <w:spacing w:after="120" w:line="276" w:lineRule="auto"/>
        <w:ind w:left="0"/>
        <w:jc w:val="both"/>
      </w:pPr>
    </w:p>
    <w:p w14:paraId="46575557" w14:textId="77777777" w:rsidR="007B761A" w:rsidRDefault="007B761A" w:rsidP="00601B20">
      <w:pPr>
        <w:pStyle w:val="Listaszerbekezds"/>
        <w:spacing w:after="120" w:line="276" w:lineRule="auto"/>
        <w:ind w:left="0"/>
        <w:jc w:val="both"/>
      </w:pPr>
      <w:r>
        <w:t xml:space="preserve">Alulírott </w:t>
      </w:r>
      <w:r w:rsidRPr="0045452E">
        <w:rPr>
          <w:highlight w:val="yellow"/>
        </w:rPr>
        <w:t>[Név]</w:t>
      </w:r>
      <w:r>
        <w:t xml:space="preserve"> (</w:t>
      </w:r>
      <w:r w:rsidRPr="0045452E">
        <w:rPr>
          <w:highlight w:val="yellow"/>
        </w:rPr>
        <w:t>[anyja neve, lakóhely, születési idő]</w:t>
      </w:r>
      <w:r>
        <w:t xml:space="preserve">) mint a(z) </w:t>
      </w:r>
      <w:r w:rsidRPr="0045452E">
        <w:rPr>
          <w:highlight w:val="yellow"/>
        </w:rPr>
        <w:t>[ajánlattevő neve]</w:t>
      </w:r>
      <w:r>
        <w:t xml:space="preserve"> (</w:t>
      </w:r>
      <w:r w:rsidRPr="0045452E">
        <w:rPr>
          <w:highlight w:val="yellow"/>
        </w:rPr>
        <w:t>[székhely, adószám]</w:t>
      </w:r>
      <w:r>
        <w:t>) képviselője az államháztartásról szóló törvény végrehajtásáról szóló 368/2011. (XII.31) Korm. rendelet 50. § (1a) bekezdése alapján nyilatkozom, hogy az általam képviselt szervezet a nemzeti vagyonról szóló 2011. évi CXCVI. törvény 3. § (1) bekezdés 1. pontjában foglaltak alapján átlátható szervezetnek minősül.</w:t>
      </w:r>
    </w:p>
    <w:p w14:paraId="1F71BD41" w14:textId="77777777" w:rsidR="002D27A4" w:rsidRDefault="002D27A4" w:rsidP="00601B20">
      <w:pPr>
        <w:pStyle w:val="Listaszerbekezds"/>
        <w:spacing w:after="120" w:line="276" w:lineRule="auto"/>
        <w:ind w:left="0"/>
        <w:jc w:val="both"/>
      </w:pPr>
    </w:p>
    <w:p w14:paraId="69762780" w14:textId="77065EC7" w:rsidR="002D27A4" w:rsidRDefault="002D27A4" w:rsidP="00601B20">
      <w:pPr>
        <w:pStyle w:val="Listaszerbekezds"/>
        <w:spacing w:after="120" w:line="276" w:lineRule="auto"/>
        <w:ind w:left="0"/>
        <w:jc w:val="both"/>
      </w:pPr>
      <w:r>
        <w:t xml:space="preserve">Nyilatkozom továbbá, hogy a Gazdasági Versenyhivatal Antikorrupciós </w:t>
      </w:r>
      <w:r w:rsidR="00765882">
        <w:t>r</w:t>
      </w:r>
      <w:r>
        <w:t>észstratégiáját</w:t>
      </w:r>
      <w:r w:rsidR="007A01EA">
        <w:t xml:space="preserve"> </w:t>
      </w:r>
      <w:r>
        <w:t xml:space="preserve">megismertem, és az abban foglaltakat magamra </w:t>
      </w:r>
      <w:r w:rsidR="00816FB8">
        <w:t xml:space="preserve">és az általam képviselt szervezet működésére </w:t>
      </w:r>
      <w:r>
        <w:t>nézve kötelezőnek ismerem el.</w:t>
      </w:r>
    </w:p>
    <w:p w14:paraId="74D63EE0" w14:textId="77777777" w:rsidR="007B761A" w:rsidRDefault="007B761A" w:rsidP="00601B20">
      <w:pPr>
        <w:pStyle w:val="Listaszerbekezds"/>
        <w:spacing w:after="120" w:line="276" w:lineRule="auto"/>
        <w:ind w:left="0"/>
        <w:jc w:val="both"/>
      </w:pPr>
    </w:p>
    <w:p w14:paraId="5A370E5C" w14:textId="77777777" w:rsidR="007B761A" w:rsidRDefault="007B761A" w:rsidP="00601B20">
      <w:pPr>
        <w:pStyle w:val="Listaszerbekezds"/>
        <w:spacing w:after="120" w:line="276" w:lineRule="auto"/>
        <w:ind w:left="0"/>
        <w:jc w:val="both"/>
      </w:pPr>
      <w:r>
        <w:t xml:space="preserve">Tudomásul veszem, hogy a jelen nyilatkozatban foglaltak változása esetén haladéktalanul köteles vagyok a változásról </w:t>
      </w:r>
      <w:r w:rsidR="009E567D">
        <w:t xml:space="preserve">tájékoztatni </w:t>
      </w:r>
      <w:r>
        <w:t xml:space="preserve">az ajánlatkérőt </w:t>
      </w:r>
      <w:r w:rsidR="002F41BA">
        <w:t>a versenyeztetési eljárás során, valamint</w:t>
      </w:r>
      <w:r w:rsidR="00837819">
        <w:t xml:space="preserve"> </w:t>
      </w:r>
      <w:r w:rsidR="00837819">
        <w:sym w:font="Symbol" w:char="F02D"/>
      </w:r>
      <w:r w:rsidR="00837819">
        <w:t xml:space="preserve"> ha annak eredményeként megrendelésre, illetve szerződéskötésre kerül sor</w:t>
      </w:r>
      <w:r w:rsidR="002F41BA">
        <w:t xml:space="preserve"> </w:t>
      </w:r>
      <w:r w:rsidR="00837819">
        <w:sym w:font="Symbol" w:char="F02D"/>
      </w:r>
      <w:r w:rsidR="00837819">
        <w:t xml:space="preserve"> </w:t>
      </w:r>
      <w:r>
        <w:t xml:space="preserve">mindaddig, amíg a közöttünk fennálló visszterhes jogügylet alapján az </w:t>
      </w:r>
      <w:r w:rsidR="00837819">
        <w:t xml:space="preserve">ajánlatkérőnek </w:t>
      </w:r>
      <w:r>
        <w:t>fizetési kötelezettsége áll fenn szervezetünkkel szemben.</w:t>
      </w:r>
    </w:p>
    <w:p w14:paraId="0D2ECA59" w14:textId="77777777" w:rsidR="007B761A" w:rsidRDefault="007B761A" w:rsidP="00601B20">
      <w:pPr>
        <w:pStyle w:val="Listaszerbekezds"/>
        <w:spacing w:after="120" w:line="276" w:lineRule="auto"/>
        <w:ind w:left="0"/>
        <w:jc w:val="both"/>
      </w:pPr>
    </w:p>
    <w:p w14:paraId="57157386" w14:textId="77777777" w:rsidR="007B761A" w:rsidRDefault="007B761A" w:rsidP="00601B20">
      <w:pPr>
        <w:pStyle w:val="Listaszerbekezds"/>
        <w:spacing w:after="120" w:line="276" w:lineRule="auto"/>
        <w:ind w:left="0"/>
        <w:jc w:val="both"/>
      </w:pPr>
      <w:r>
        <w:t xml:space="preserve">Tudomásul veszem, hogy </w:t>
      </w:r>
      <w:r w:rsidR="00A649E7">
        <w:t xml:space="preserve">a korrupcióellenes jogszabályok megsértése vagy az azoknak való meg nem felelés esetén, </w:t>
      </w:r>
      <w:r w:rsidR="005071A3">
        <w:t>továbbá</w:t>
      </w:r>
      <w:r w:rsidR="00A649E7">
        <w:t xml:space="preserve"> </w:t>
      </w:r>
      <w:r>
        <w:t xml:space="preserve">amennyiben nyilatkozatom valótlan tartalmú, </w:t>
      </w:r>
      <w:r w:rsidR="00837819">
        <w:t xml:space="preserve">a versenyeztetési eljárás eredményeként szerződéskötésre nem kerülhet sor, illetve </w:t>
      </w:r>
      <w:r>
        <w:t xml:space="preserve">az ajánlatkérő a </w:t>
      </w:r>
      <w:r w:rsidR="00837819">
        <w:t xml:space="preserve">már megvalósult </w:t>
      </w:r>
      <w:r>
        <w:t xml:space="preserve">megrendelést vagy szerződést felmondja, vagy </w:t>
      </w:r>
      <w:r>
        <w:sym w:font="Symbol" w:char="F02D"/>
      </w:r>
      <w:r>
        <w:t xml:space="preserve"> ha a teljesítésre még nem került sor – attól eláll. Ebben az esetben a felmondásból, elállásból eredő kár megtérítését szervezetünk nem követelheti.</w:t>
      </w:r>
    </w:p>
    <w:p w14:paraId="6CFDC88C" w14:textId="77777777" w:rsidR="007B761A" w:rsidRDefault="007B761A" w:rsidP="00601B20">
      <w:pPr>
        <w:pStyle w:val="Listaszerbekezds"/>
        <w:spacing w:after="120" w:line="276" w:lineRule="auto"/>
        <w:ind w:left="0"/>
        <w:jc w:val="both"/>
      </w:pPr>
    </w:p>
    <w:p w14:paraId="5F03A023" w14:textId="5E3A8C61" w:rsidR="007B761A" w:rsidRDefault="0045452E" w:rsidP="00601B20">
      <w:pPr>
        <w:pStyle w:val="Listaszerbekezds"/>
        <w:spacing w:after="120" w:line="276" w:lineRule="auto"/>
        <w:ind w:left="0"/>
        <w:jc w:val="both"/>
      </w:pPr>
      <w:r w:rsidRPr="0045452E">
        <w:rPr>
          <w:highlight w:val="yellow"/>
        </w:rPr>
        <w:t>[keltezés]</w:t>
      </w:r>
    </w:p>
    <w:p w14:paraId="29235388" w14:textId="77777777" w:rsidR="007B761A" w:rsidRDefault="007B761A" w:rsidP="00601B20">
      <w:pPr>
        <w:pStyle w:val="Listaszerbekezds"/>
        <w:spacing w:after="120" w:line="276" w:lineRule="auto"/>
        <w:ind w:left="0"/>
        <w:jc w:val="both"/>
      </w:pPr>
    </w:p>
    <w:p w14:paraId="4B4842B3" w14:textId="77777777" w:rsidR="007B761A" w:rsidRDefault="007B761A" w:rsidP="00601B20">
      <w:pPr>
        <w:pStyle w:val="Listaszerbekezds"/>
        <w:spacing w:after="120" w:line="276" w:lineRule="auto"/>
        <w:ind w:left="0"/>
        <w:jc w:val="both"/>
      </w:pPr>
    </w:p>
    <w:p w14:paraId="2E33B302" w14:textId="77777777" w:rsidR="007B761A" w:rsidRDefault="007B761A" w:rsidP="00601B20">
      <w:pPr>
        <w:pStyle w:val="Listaszerbekezds"/>
        <w:tabs>
          <w:tab w:val="left" w:pos="2127"/>
          <w:tab w:val="left" w:leader="dot" w:pos="6237"/>
        </w:tabs>
        <w:spacing w:after="120" w:line="276" w:lineRule="auto"/>
        <w:ind w:left="0"/>
        <w:jc w:val="right"/>
      </w:pPr>
      <w:r>
        <w:tab/>
      </w:r>
      <w:r>
        <w:tab/>
      </w:r>
    </w:p>
    <w:p w14:paraId="10670F5F" w14:textId="77777777" w:rsidR="007B761A" w:rsidRDefault="007B761A" w:rsidP="00601B20">
      <w:pPr>
        <w:pStyle w:val="Listaszerbekezds"/>
        <w:tabs>
          <w:tab w:val="center" w:pos="4253"/>
        </w:tabs>
        <w:spacing w:after="120" w:line="276" w:lineRule="auto"/>
        <w:ind w:left="0"/>
      </w:pPr>
      <w:r>
        <w:tab/>
      </w:r>
      <w:r>
        <w:tab/>
        <w:t xml:space="preserve">  </w:t>
      </w:r>
      <w:r w:rsidR="00601B20">
        <w:t xml:space="preserve">         </w:t>
      </w:r>
      <w:r>
        <w:t>ajánl</w:t>
      </w:r>
      <w:r w:rsidR="00601B20">
        <w:t xml:space="preserve">attevő cégszerű </w:t>
      </w:r>
      <w:r>
        <w:t>aláírása</w:t>
      </w:r>
    </w:p>
    <w:p w14:paraId="5CC57977" w14:textId="77777777" w:rsidR="00E84152" w:rsidRDefault="00E84152" w:rsidP="00601B20"/>
    <w:sectPr w:rsidR="00E8415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19755E6" w14:textId="77777777" w:rsidR="008B2D97" w:rsidRDefault="008B2D97" w:rsidP="002D27A4">
      <w:pPr>
        <w:spacing w:after="0" w:line="240" w:lineRule="auto"/>
      </w:pPr>
      <w:r>
        <w:separator/>
      </w:r>
    </w:p>
  </w:endnote>
  <w:endnote w:type="continuationSeparator" w:id="0">
    <w:p w14:paraId="0560E451" w14:textId="77777777" w:rsidR="008B2D97" w:rsidRDefault="008B2D97" w:rsidP="002D27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57AEA4E" w14:textId="77777777" w:rsidR="008B2D97" w:rsidRDefault="008B2D97" w:rsidP="002D27A4">
      <w:pPr>
        <w:spacing w:after="0" w:line="240" w:lineRule="auto"/>
      </w:pPr>
      <w:r>
        <w:separator/>
      </w:r>
    </w:p>
  </w:footnote>
  <w:footnote w:type="continuationSeparator" w:id="0">
    <w:p w14:paraId="5761C72D" w14:textId="77777777" w:rsidR="008B2D97" w:rsidRDefault="008B2D97" w:rsidP="002D27A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removePersonalInformation/>
  <w:removeDateAndTime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452E"/>
    <w:rsid w:val="002D27A4"/>
    <w:rsid w:val="002F41BA"/>
    <w:rsid w:val="003F0DF6"/>
    <w:rsid w:val="004358EF"/>
    <w:rsid w:val="0045452E"/>
    <w:rsid w:val="005071A3"/>
    <w:rsid w:val="00542FAA"/>
    <w:rsid w:val="00577BC9"/>
    <w:rsid w:val="00601B20"/>
    <w:rsid w:val="00765882"/>
    <w:rsid w:val="007A01EA"/>
    <w:rsid w:val="007B761A"/>
    <w:rsid w:val="008104F6"/>
    <w:rsid w:val="00816FB8"/>
    <w:rsid w:val="00837819"/>
    <w:rsid w:val="008B2D97"/>
    <w:rsid w:val="009A34EE"/>
    <w:rsid w:val="009E567D"/>
    <w:rsid w:val="00A649E7"/>
    <w:rsid w:val="00B47F6A"/>
    <w:rsid w:val="00BD0290"/>
    <w:rsid w:val="00D30744"/>
    <w:rsid w:val="00E84152"/>
    <w:rsid w:val="00EA7221"/>
    <w:rsid w:val="00EF7DD1"/>
    <w:rsid w:val="00F772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DC123D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7B761A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Times New Roman" w:eastAsiaTheme="minorEastAsia" w:hAnsi="Times New Roman" w:cs="Times New Roman"/>
      <w:sz w:val="24"/>
      <w:szCs w:val="24"/>
      <w:lang w:eastAsia="hu-HU"/>
    </w:rPr>
  </w:style>
  <w:style w:type="character" w:styleId="Jegyzethivatkozs">
    <w:name w:val="annotation reference"/>
    <w:basedOn w:val="Bekezdsalapbettpusa"/>
    <w:uiPriority w:val="99"/>
    <w:semiHidden/>
    <w:unhideWhenUsed/>
    <w:rsid w:val="009E567D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9E567D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9E567D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9E567D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9E567D"/>
    <w:rPr>
      <w:b/>
      <w:bCs/>
      <w:sz w:val="20"/>
      <w:szCs w:val="20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9E56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9E567D"/>
    <w:rPr>
      <w:rFonts w:ascii="Tahoma" w:hAnsi="Tahoma" w:cs="Tahoma"/>
      <w:sz w:val="16"/>
      <w:szCs w:val="16"/>
    </w:rPr>
  </w:style>
  <w:style w:type="paragraph" w:styleId="Lbjegyzetszveg">
    <w:name w:val="footnote text"/>
    <w:basedOn w:val="Norml"/>
    <w:link w:val="LbjegyzetszvegChar"/>
    <w:uiPriority w:val="99"/>
    <w:semiHidden/>
    <w:unhideWhenUsed/>
    <w:rsid w:val="002D27A4"/>
    <w:pPr>
      <w:spacing w:after="0" w:line="240" w:lineRule="auto"/>
    </w:pPr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2D27A4"/>
    <w:rPr>
      <w:sz w:val="20"/>
      <w:szCs w:val="20"/>
    </w:rPr>
  </w:style>
  <w:style w:type="character" w:styleId="Lbjegyzet-hivatkozs">
    <w:name w:val="footnote reference"/>
    <w:basedOn w:val="Bekezdsalapbettpusa"/>
    <w:uiPriority w:val="99"/>
    <w:semiHidden/>
    <w:unhideWhenUsed/>
    <w:rsid w:val="002D27A4"/>
    <w:rPr>
      <w:vertAlign w:val="superscript"/>
    </w:rPr>
  </w:style>
  <w:style w:type="paragraph" w:styleId="lfej">
    <w:name w:val="header"/>
    <w:basedOn w:val="Norml"/>
    <w:link w:val="lfejChar"/>
    <w:uiPriority w:val="99"/>
    <w:unhideWhenUsed/>
    <w:rsid w:val="00EF7DD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EF7DD1"/>
  </w:style>
  <w:style w:type="paragraph" w:styleId="llb">
    <w:name w:val="footer"/>
    <w:basedOn w:val="Norml"/>
    <w:link w:val="llbChar"/>
    <w:uiPriority w:val="99"/>
    <w:unhideWhenUsed/>
    <w:rsid w:val="00EF7DD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EF7DD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H:\Iratmintak\Beszerz&#233;s\Nyilatkozat%20&#225;tl&#225;that&#243;s&#225;gr&#243;l%20&#233;s%20korrupci&#243;ellenes%20szab&#225;lyok%20betart&#225;s&#225;r&#243;l_20211201-.dotx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3D2E4A-85D6-4F9E-9144-08CB22FC37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Nyilatkozat átláthatóságról és korrupcióellenes szabályok betartásáról_20211201-</Template>
  <TotalTime>0</TotalTime>
  <Pages>1</Pages>
  <Words>218</Words>
  <Characters>1506</Characters>
  <Application>Microsoft Office Word</Application>
  <DocSecurity>0</DocSecurity>
  <Lines>12</Lines>
  <Paragraphs>3</Paragraphs>
  <ScaleCrop>false</ScaleCrop>
  <Company/>
  <LinksUpToDate>false</LinksUpToDate>
  <CharactersWithSpaces>1721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2022-03-28T09:18:00Z</dcterms:created>
  <dcterms:modified xsi:type="dcterms:W3CDTF">2022-03-28T10:08:00Z</dcterms:modified>
</cp:coreProperties>
</file>